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F4E82" w14:textId="63E72EFF" w:rsidR="00572D6F" w:rsidRPr="00572D6F" w:rsidRDefault="00572D6F" w:rsidP="00572D6F">
      <w:pPr>
        <w:rPr>
          <w:b/>
          <w:bCs/>
          <w:color w:val="000000" w:themeColor="text1"/>
          <w:sz w:val="56"/>
          <w:szCs w:val="56"/>
        </w:rPr>
      </w:pPr>
      <w:r w:rsidRPr="00572D6F">
        <w:rPr>
          <w:b/>
          <w:bCs/>
          <w:color w:val="000000" w:themeColor="text1"/>
          <w:sz w:val="52"/>
          <w:szCs w:val="52"/>
        </w:rPr>
        <w:t>Anmeldung</w:t>
      </w:r>
      <w:r>
        <w:rPr>
          <w:b/>
          <w:bCs/>
          <w:color w:val="000000" w:themeColor="text1"/>
          <w:sz w:val="52"/>
          <w:szCs w:val="52"/>
        </w:rPr>
        <w:t xml:space="preserve"> </w:t>
      </w:r>
      <w:r w:rsidRPr="00572D6F">
        <w:rPr>
          <w:b/>
          <w:bCs/>
          <w:color w:val="000000" w:themeColor="text1"/>
          <w:sz w:val="32"/>
          <w:szCs w:val="32"/>
        </w:rPr>
        <w:t>zur Teilnahme an einem/einer</w:t>
      </w:r>
    </w:p>
    <w:p w14:paraId="51510C3F" w14:textId="72B38F31" w:rsidR="00572D6F" w:rsidRPr="00572D6F" w:rsidRDefault="00572D6F" w:rsidP="00572D6F">
      <w:pPr>
        <w:rPr>
          <w:b/>
          <w:bCs/>
          <w:color w:val="000000" w:themeColor="text1"/>
          <w:sz w:val="32"/>
          <w:szCs w:val="32"/>
        </w:rPr>
      </w:pPr>
      <w:r w:rsidRPr="00572D6F">
        <w:rPr>
          <w:b/>
          <w:bCs/>
          <w:color w:val="000000" w:themeColor="text1"/>
          <w:sz w:val="32"/>
          <w:szCs w:val="32"/>
        </w:rPr>
        <w:t>Freigegenstand/Unverbindlichen Übung</w:t>
      </w:r>
    </w:p>
    <w:p w14:paraId="426035F4" w14:textId="77777777" w:rsidR="00572D6F" w:rsidRDefault="00572D6F" w:rsidP="00572D6F"/>
    <w:p w14:paraId="033CA8B3" w14:textId="77777777" w:rsidR="00572D6F" w:rsidRDefault="00572D6F" w:rsidP="00572D6F"/>
    <w:p w14:paraId="5BBC0CBA" w14:textId="1B634815" w:rsidR="00572D6F" w:rsidRDefault="00572D6F" w:rsidP="00572D6F">
      <w:pPr>
        <w:spacing w:line="360" w:lineRule="auto"/>
      </w:pPr>
      <w:r>
        <w:t xml:space="preserve">Ich ersuche den Schüler/die Schülerin </w:t>
      </w:r>
      <w:r w:rsidR="00DA2E6D"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DA2E6D">
        <w:instrText xml:space="preserve"> FORMTEXT </w:instrText>
      </w:r>
      <w:r w:rsidR="00DA2E6D">
        <w:fldChar w:fldCharType="separate"/>
      </w:r>
      <w:r w:rsidR="00DA2E6D">
        <w:rPr>
          <w:noProof/>
        </w:rPr>
        <w:t> </w:t>
      </w:r>
      <w:r w:rsidR="00DA2E6D">
        <w:rPr>
          <w:noProof/>
        </w:rPr>
        <w:t> </w:t>
      </w:r>
      <w:r w:rsidR="00DA2E6D">
        <w:rPr>
          <w:noProof/>
        </w:rPr>
        <w:t> </w:t>
      </w:r>
      <w:r w:rsidR="00DA2E6D">
        <w:rPr>
          <w:noProof/>
        </w:rPr>
        <w:t> </w:t>
      </w:r>
      <w:r w:rsidR="00DA2E6D">
        <w:rPr>
          <w:noProof/>
        </w:rPr>
        <w:t> </w:t>
      </w:r>
      <w:r w:rsidR="00DA2E6D">
        <w:fldChar w:fldCharType="end"/>
      </w:r>
      <w:bookmarkEnd w:id="0"/>
      <w:r w:rsidR="00DA2E6D">
        <w:t xml:space="preserve"> </w:t>
      </w:r>
      <w:r>
        <w:t xml:space="preserve">der Klasse </w:t>
      </w:r>
      <w:r w:rsidR="00DA2E6D">
        <w:fldChar w:fldCharType="begin">
          <w:ffData>
            <w:name w:val="Dropdown1"/>
            <w:enabled/>
            <w:calcOnExit w:val="0"/>
            <w:ddList>
              <w:listEntry w:val="1A HAK"/>
              <w:listEntry w:val="1A HAS"/>
              <w:listEntry w:val="1B HAK"/>
              <w:listEntry w:val="1B HAS"/>
              <w:listEntry w:val="1C HAK"/>
              <w:listEntry w:val="1D HAK"/>
              <w:listEntry w:val="1E HAK"/>
              <w:listEntry w:val="2A HAK"/>
              <w:listEntry w:val="2A HAS"/>
              <w:listEntry w:val="2B HAK"/>
              <w:listEntry w:val="2B HAS"/>
              <w:listEntry w:val="2C HAK"/>
              <w:listEntry w:val="2D HAK"/>
              <w:listEntry w:val="3A HAK"/>
              <w:listEntry w:val="3A HAS"/>
              <w:listEntry w:val="3B HAK"/>
              <w:listEntry w:val="3B HAS"/>
              <w:listEntry w:val="3C HAK"/>
              <w:listEntry w:val="3D HAK"/>
              <w:listEntry w:val="4A HAK"/>
              <w:listEntry w:val="4B HAK"/>
              <w:listEntry w:val="4C HAK"/>
              <w:listEntry w:val="5A HAK"/>
              <w:listEntry w:val="5B HAK"/>
              <w:listEntry w:val="5C HAK"/>
            </w:ddList>
          </w:ffData>
        </w:fldChar>
      </w:r>
      <w:bookmarkStart w:id="1" w:name="Dropdown1"/>
      <w:r w:rsidR="00DA2E6D">
        <w:instrText xml:space="preserve"> FORMDROPDOWN </w:instrText>
      </w:r>
      <w:r w:rsidR="00DA2E6D">
        <w:fldChar w:fldCharType="separate"/>
      </w:r>
      <w:r w:rsidR="00DA2E6D">
        <w:fldChar w:fldCharType="end"/>
      </w:r>
      <w:bookmarkEnd w:id="1"/>
      <w:r w:rsidR="00DA2E6D">
        <w:t xml:space="preserve"> </w:t>
      </w:r>
      <w:r>
        <w:t>die Teilnahme am Freigegenstand bzw.</w:t>
      </w:r>
      <w:r w:rsidR="00DA2E6D">
        <w:t xml:space="preserve"> </w:t>
      </w:r>
      <w:r>
        <w:t xml:space="preserve">an der unverbindlichen Übung </w:t>
      </w:r>
      <w:r w:rsidR="00DA2E6D"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DA2E6D">
        <w:instrText xml:space="preserve"> FORMTEXT </w:instrText>
      </w:r>
      <w:r w:rsidR="00DA2E6D">
        <w:fldChar w:fldCharType="separate"/>
      </w:r>
      <w:r w:rsidR="00DA2E6D">
        <w:rPr>
          <w:noProof/>
        </w:rPr>
        <w:t> </w:t>
      </w:r>
      <w:r w:rsidR="00DA2E6D">
        <w:rPr>
          <w:noProof/>
        </w:rPr>
        <w:t> </w:t>
      </w:r>
      <w:r w:rsidR="00DA2E6D">
        <w:rPr>
          <w:noProof/>
        </w:rPr>
        <w:t> </w:t>
      </w:r>
      <w:r w:rsidR="00DA2E6D">
        <w:rPr>
          <w:noProof/>
        </w:rPr>
        <w:t> </w:t>
      </w:r>
      <w:r w:rsidR="00DA2E6D">
        <w:rPr>
          <w:noProof/>
        </w:rPr>
        <w:t> </w:t>
      </w:r>
      <w:r w:rsidR="00DA2E6D">
        <w:fldChar w:fldCharType="end"/>
      </w:r>
      <w:bookmarkEnd w:id="2"/>
      <w:r w:rsidR="00DA2E6D">
        <w:t xml:space="preserve"> </w:t>
      </w:r>
      <w:r>
        <w:t>zu gestatten.</w:t>
      </w:r>
    </w:p>
    <w:p w14:paraId="3051009C" w14:textId="77777777" w:rsidR="00572D6F" w:rsidRDefault="00572D6F" w:rsidP="00572D6F"/>
    <w:p w14:paraId="534115EE" w14:textId="4F0D3B84" w:rsidR="00572D6F" w:rsidRDefault="00572D6F" w:rsidP="00572D6F">
      <w:r>
        <w:t>Es wird zur Kenntnis genommen, dass nach der Bewilligung der Besuch verpflichtend ist und eine eventuelle Abmeldung nur unter Angaben wichtiger Gründe schriftlich zu erfolgen hat</w:t>
      </w:r>
      <w:r w:rsidR="00DA2E6D">
        <w:t xml:space="preserve">. </w:t>
      </w:r>
    </w:p>
    <w:p w14:paraId="02F32155" w14:textId="77777777" w:rsidR="00572D6F" w:rsidRDefault="00572D6F" w:rsidP="00572D6F">
      <w:r>
        <w:t>(Abmeldeformular im Sekretariat oder als Download auf www.haktraun.at).</w:t>
      </w:r>
    </w:p>
    <w:p w14:paraId="440C13F4" w14:textId="77777777" w:rsidR="00572D6F" w:rsidRDefault="00572D6F" w:rsidP="00572D6F"/>
    <w:p w14:paraId="00FC3D0F" w14:textId="77777777" w:rsidR="00572D6F" w:rsidRDefault="00572D6F" w:rsidP="00572D6F"/>
    <w:p w14:paraId="29B9039C" w14:textId="77777777" w:rsidR="00572D6F" w:rsidRDefault="00572D6F" w:rsidP="00572D6F"/>
    <w:p w14:paraId="4972EE1E" w14:textId="78964CD7" w:rsidR="00572D6F" w:rsidRDefault="00DA2E6D" w:rsidP="00572D6F"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  <w:r>
        <w:t xml:space="preserve">, </w:t>
      </w:r>
      <w:r>
        <w:fldChar w:fldCharType="begin">
          <w:ffData>
            <w:name w:val="Text5"/>
            <w:enabled w:val="0"/>
            <w:calcOnExit w:val="0"/>
            <w:textInput>
              <w:type w:val="currentDate"/>
              <w:format w:val="yyyy-MM-dd"/>
            </w:textInput>
          </w:ffData>
        </w:fldChar>
      </w:r>
      <w:bookmarkStart w:id="4" w:name="Text5"/>
      <w:r>
        <w:instrText xml:space="preserve"> FORMTEXT </w:instrText>
      </w:r>
      <w:r>
        <w:fldChar w:fldCharType="begin"/>
      </w:r>
      <w:r>
        <w:instrText xml:space="preserve"> DATE \@ "yyyy-MM-dd" </w:instrText>
      </w:r>
      <w:r>
        <w:fldChar w:fldCharType="separate"/>
      </w:r>
      <w:r w:rsidR="0008793E">
        <w:rPr>
          <w:noProof/>
        </w:rPr>
        <w:instrText>2026-07-11</w:instrText>
      </w:r>
      <w:r>
        <w:fldChar w:fldCharType="end"/>
      </w:r>
      <w:r>
        <w:fldChar w:fldCharType="separate"/>
      </w:r>
      <w:r>
        <w:rPr>
          <w:noProof/>
        </w:rPr>
        <w:t>2026-07-11</w:t>
      </w:r>
      <w:r>
        <w:fldChar w:fldCharType="end"/>
      </w:r>
      <w:bookmarkEnd w:id="4"/>
      <w:r w:rsidR="00572D6F">
        <w:tab/>
      </w:r>
      <w:r w:rsidR="00572D6F">
        <w:tab/>
      </w:r>
      <w:r w:rsidR="00572D6F">
        <w:tab/>
      </w:r>
      <w:r w:rsidR="00572D6F">
        <w:tab/>
        <w:t xml:space="preserve">    …………………………………………………………………………………………</w:t>
      </w:r>
    </w:p>
    <w:p w14:paraId="5925DBA0" w14:textId="36CB9503" w:rsidR="00572D6F" w:rsidRPr="00572D6F" w:rsidRDefault="00572D6F" w:rsidP="00572D6F">
      <w:r>
        <w:t>Ort, Datum                                                  Unterschrift des Erziehungsberechtigten</w:t>
      </w:r>
    </w:p>
    <w:p w14:paraId="44527380" w14:textId="1C676417" w:rsidR="00572D6F" w:rsidRDefault="00572D6F" w:rsidP="00572D6F"/>
    <w:p w14:paraId="0144E2EA" w14:textId="1DC2110B" w:rsidR="00791CEA" w:rsidRPr="00572D6F" w:rsidRDefault="00791CEA" w:rsidP="00572D6F"/>
    <w:sectPr w:rsidR="00791CEA" w:rsidRPr="00572D6F" w:rsidSect="00100963">
      <w:headerReference w:type="default" r:id="rId9"/>
      <w:footerReference w:type="default" r:id="rId10"/>
      <w:pgSz w:w="11906" w:h="16838"/>
      <w:pgMar w:top="3119" w:right="991" w:bottom="1134" w:left="1418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91E7D" w14:textId="77777777" w:rsidR="004A7148" w:rsidRDefault="004A7148" w:rsidP="00573C41">
      <w:r>
        <w:separator/>
      </w:r>
    </w:p>
  </w:endnote>
  <w:endnote w:type="continuationSeparator" w:id="0">
    <w:p w14:paraId="6F46013C" w14:textId="77777777" w:rsidR="004A7148" w:rsidRDefault="004A7148" w:rsidP="00573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 Sans 14pt Light">
    <w:altName w:val="Calibri"/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32B84" w14:textId="77777777" w:rsidR="00573C41" w:rsidRPr="000C34FF" w:rsidRDefault="00B551DE">
    <w:pPr>
      <w:pStyle w:val="Fuzeile"/>
      <w:rPr>
        <w:color w:val="96BF0B"/>
        <w:spacing w:val="14"/>
        <w:sz w:val="20"/>
        <w:szCs w:val="20"/>
      </w:rPr>
    </w:pPr>
    <w:r w:rsidRPr="000C34FF">
      <w:rPr>
        <w:noProof/>
        <w:color w:val="96BF0B"/>
        <w:spacing w:val="14"/>
        <w:sz w:val="20"/>
        <w:szCs w:val="20"/>
      </w:rPr>
      <w:drawing>
        <wp:anchor distT="0" distB="0" distL="114300" distR="114300" simplePos="0" relativeHeight="251665408" behindDoc="1" locked="0" layoutInCell="1" allowOverlap="1" wp14:anchorId="6EA53C8A" wp14:editId="54106BF3">
          <wp:simplePos x="0" y="0"/>
          <wp:positionH relativeFrom="margin">
            <wp:posOffset>5512130</wp:posOffset>
          </wp:positionH>
          <wp:positionV relativeFrom="paragraph">
            <wp:posOffset>-366395</wp:posOffset>
          </wp:positionV>
          <wp:extent cx="540000" cy="540000"/>
          <wp:effectExtent l="0" t="0" r="0" b="0"/>
          <wp:wrapTight wrapText="bothSides">
            <wp:wrapPolygon edited="0">
              <wp:start x="0" y="0"/>
              <wp:lineTo x="0" y="20584"/>
              <wp:lineTo x="20584" y="20584"/>
              <wp:lineTo x="20584" y="0"/>
              <wp:lineTo x="0" y="0"/>
            </wp:wrapPolygon>
          </wp:wrapTight>
          <wp:docPr id="2125187660" name="Grafi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4131087" name="Grafik 864131087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3" w:history="1">
      <w:r w:rsidR="000A058B" w:rsidRPr="000C34FF">
        <w:rPr>
          <w:color w:val="96BF0B"/>
          <w:sz w:val="20"/>
          <w:szCs w:val="20"/>
        </w:rPr>
        <w:t>www.haktraun.at</w:t>
      </w:r>
    </w:hyperlink>
    <w:r w:rsidR="000A058B" w:rsidRPr="000C34FF">
      <w:rPr>
        <w:color w:val="96BF0B"/>
        <w:spacing w:val="14"/>
        <w:sz w:val="20"/>
        <w:szCs w:val="20"/>
      </w:rPr>
      <w:t xml:space="preserve">   </w:t>
    </w:r>
    <w:r w:rsidRPr="000C34FF">
      <w:rPr>
        <w:color w:val="96BF0B"/>
        <w:spacing w:val="14"/>
        <w:sz w:val="20"/>
        <w:szCs w:val="20"/>
      </w:rPr>
      <w:t xml:space="preserve"> #diewirtschaftsschulemitprofil #wowirtschaftbegreifbarwird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7682C" w14:textId="77777777" w:rsidR="004A7148" w:rsidRDefault="004A7148" w:rsidP="00573C41">
      <w:r>
        <w:separator/>
      </w:r>
    </w:p>
  </w:footnote>
  <w:footnote w:type="continuationSeparator" w:id="0">
    <w:p w14:paraId="28485C29" w14:textId="77777777" w:rsidR="004A7148" w:rsidRDefault="004A7148" w:rsidP="00573C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47E17" w14:textId="77777777" w:rsidR="00573C41" w:rsidRPr="003C1776" w:rsidRDefault="00B551DE" w:rsidP="003C1776">
    <w:pPr>
      <w:rPr>
        <w:spacing w:val="-20"/>
        <w:sz w:val="52"/>
        <w:szCs w:val="5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93A1C2B" wp14:editId="75579042">
              <wp:simplePos x="0" y="0"/>
              <wp:positionH relativeFrom="page">
                <wp:posOffset>2428669</wp:posOffset>
              </wp:positionH>
              <wp:positionV relativeFrom="paragraph">
                <wp:posOffset>855980</wp:posOffset>
              </wp:positionV>
              <wp:extent cx="5010700" cy="396416"/>
              <wp:effectExtent l="0" t="0" r="0" b="3810"/>
              <wp:wrapNone/>
              <wp:docPr id="1675470612" name="Textfeld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10700" cy="39641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50A1FD3" w14:textId="77777777" w:rsidR="00B551DE" w:rsidRPr="00B551DE" w:rsidRDefault="00B551DE">
                          <w:pPr>
                            <w:rPr>
                              <w:b/>
                              <w:bCs/>
                              <w:color w:val="96BF0B"/>
                              <w:spacing w:val="0"/>
                              <w:sz w:val="20"/>
                              <w:szCs w:val="22"/>
                            </w:rPr>
                          </w:pPr>
                          <w:r w:rsidRPr="00B551DE">
                            <w:rPr>
                              <w:b/>
                              <w:bCs/>
                              <w:color w:val="96BF0B"/>
                              <w:spacing w:val="0"/>
                              <w:sz w:val="20"/>
                              <w:szCs w:val="22"/>
                            </w:rPr>
                            <w:t xml:space="preserve">4050 Traun | Schulstraße 59 | </w:t>
                          </w:r>
                          <w:r w:rsidRPr="00B551DE">
                            <w:rPr>
                              <w:b/>
                              <w:bCs/>
                              <w:color w:val="96BF0B"/>
                              <w:spacing w:val="0"/>
                              <w:sz w:val="20"/>
                              <w:szCs w:val="22"/>
                            </w:rPr>
                            <w:sym w:font="Wingdings" w:char="F029"/>
                          </w:r>
                          <w:r w:rsidRPr="00B551DE">
                            <w:rPr>
                              <w:b/>
                              <w:bCs/>
                              <w:color w:val="96BF0B"/>
                              <w:spacing w:val="0"/>
                              <w:sz w:val="20"/>
                              <w:szCs w:val="22"/>
                            </w:rPr>
                            <w:t xml:space="preserve"> +43 7229 736 86 | sekretariat@haktraun.at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93A1C2B" id="_x0000_t202" coordsize="21600,21600" o:spt="202" path="m,l,21600r21600,l21600,xe">
              <v:stroke joinstyle="miter"/>
              <v:path gradientshapeok="t" o:connecttype="rect"/>
            </v:shapetype>
            <v:shape id="Textfeld 13" o:spid="_x0000_s1026" type="#_x0000_t202" style="position:absolute;margin-left:191.25pt;margin-top:67.4pt;width:394.55pt;height:31.2pt;z-index:25166438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" filled="f" stroked="f" strokeweight=".5pt">
              <v:textbox>
                <w:txbxContent>
                  <w:p w14:paraId="150A1FD3" w14:textId="77777777" w:rsidR="00B551DE" w:rsidRPr="00B551DE" w:rsidRDefault="00B551DE">
                    <w:pPr>
                      <w:rPr>
                        <w:b/>
                        <w:bCs/>
                        <w:color w:val="96BF0B"/>
                        <w:spacing w:val="0"/>
                        <w:sz w:val="20"/>
                        <w:szCs w:val="22"/>
                      </w:rPr>
                    </w:pPr>
                    <w:r w:rsidRPr="00B551DE">
                      <w:rPr>
                        <w:b/>
                        <w:bCs/>
                        <w:color w:val="96BF0B"/>
                        <w:spacing w:val="0"/>
                        <w:sz w:val="20"/>
                        <w:szCs w:val="22"/>
                      </w:rPr>
                      <w:t xml:space="preserve">4050 Traun | Schulstraße 59 | </w:t>
                    </w:r>
                    <w:r w:rsidRPr="00B551DE">
                      <w:rPr>
                        <w:b/>
                        <w:bCs/>
                        <w:color w:val="96BF0B"/>
                        <w:spacing w:val="0"/>
                        <w:sz w:val="20"/>
                        <w:szCs w:val="22"/>
                      </w:rPr>
                      <w:sym w:font="Wingdings" w:char="F029"/>
                    </w:r>
                    <w:r w:rsidRPr="00B551DE">
                      <w:rPr>
                        <w:b/>
                        <w:bCs/>
                        <w:color w:val="96BF0B"/>
                        <w:spacing w:val="0"/>
                        <w:sz w:val="20"/>
                        <w:szCs w:val="22"/>
                      </w:rPr>
                      <w:t xml:space="preserve"> +43 7229 736 86 | sekretariat@haktraun.at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3C1776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4630BC" wp14:editId="0EC86069">
              <wp:simplePos x="0" y="0"/>
              <wp:positionH relativeFrom="margin">
                <wp:posOffset>1499353</wp:posOffset>
              </wp:positionH>
              <wp:positionV relativeFrom="paragraph">
                <wp:posOffset>191963</wp:posOffset>
              </wp:positionV>
              <wp:extent cx="5072449" cy="475615"/>
              <wp:effectExtent l="0" t="0" r="0" b="635"/>
              <wp:wrapNone/>
              <wp:docPr id="822364368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72449" cy="4756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BFF123E" w14:textId="77777777" w:rsidR="00573C41" w:rsidRPr="003C1776" w:rsidRDefault="00573C41" w:rsidP="00573C41">
                          <w:pPr>
                            <w:contextualSpacing/>
                            <w:rPr>
                              <w:spacing w:val="0"/>
                              <w:sz w:val="52"/>
                              <w:szCs w:val="52"/>
                            </w:rPr>
                          </w:pPr>
                          <w:r w:rsidRPr="003C1776">
                            <w:rPr>
                              <w:spacing w:val="0"/>
                              <w:sz w:val="52"/>
                              <w:szCs w:val="52"/>
                            </w:rPr>
                            <w:t>Bundeshandelsakademie und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4630BC" id="Textfeld 3" o:spid="_x0000_s1027" type="#_x0000_t202" style="position:absolute;margin-left:118.05pt;margin-top:15.1pt;width:399.4pt;height:37.4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" filled="f" stroked="f" strokeweight=".5pt">
              <v:textbox>
                <w:txbxContent>
                  <w:p w14:paraId="2BFF123E" w14:textId="77777777" w:rsidR="00573C41" w:rsidRPr="003C1776" w:rsidRDefault="00573C41" w:rsidP="00573C41">
                    <w:pPr>
                      <w:contextualSpacing/>
                      <w:rPr>
                        <w:spacing w:val="0"/>
                        <w:sz w:val="52"/>
                        <w:szCs w:val="52"/>
                      </w:rPr>
                    </w:pPr>
                    <w:r w:rsidRPr="003C1776">
                      <w:rPr>
                        <w:spacing w:val="0"/>
                        <w:sz w:val="52"/>
                        <w:szCs w:val="52"/>
                      </w:rPr>
                      <w:t>Bundeshandelsakademie und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3C1776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82753E4" wp14:editId="57CA3110">
              <wp:simplePos x="0" y="0"/>
              <wp:positionH relativeFrom="column">
                <wp:posOffset>1499353</wp:posOffset>
              </wp:positionH>
              <wp:positionV relativeFrom="paragraph">
                <wp:posOffset>477454</wp:posOffset>
              </wp:positionV>
              <wp:extent cx="4625409" cy="504190"/>
              <wp:effectExtent l="0" t="0" r="0" b="0"/>
              <wp:wrapNone/>
              <wp:docPr id="568824075" name="Textfeld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25409" cy="5041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0D707F5" w14:textId="77777777" w:rsidR="003C1776" w:rsidRPr="003C1776" w:rsidRDefault="003C1776">
                          <w:pPr>
                            <w:rPr>
                              <w:spacing w:val="0"/>
                            </w:rPr>
                          </w:pPr>
                          <w:r w:rsidRPr="003C1776">
                            <w:rPr>
                              <w:spacing w:val="0"/>
                              <w:sz w:val="52"/>
                              <w:szCs w:val="52"/>
                            </w:rPr>
                            <w:t>Bundeshandelsschule</w:t>
                          </w:r>
                          <w:r w:rsidRPr="003C1776">
                            <w:rPr>
                              <w:spacing w:val="0"/>
                              <w:sz w:val="72"/>
                              <w:szCs w:val="72"/>
                            </w:rPr>
                            <w:t xml:space="preserve"> </w:t>
                          </w:r>
                          <w:r w:rsidRPr="003C1776">
                            <w:rPr>
                              <w:spacing w:val="0"/>
                              <w:sz w:val="52"/>
                              <w:szCs w:val="52"/>
                            </w:rPr>
                            <w:t>TRAUN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82753E4" id="Textfeld 8" o:spid="_x0000_s1028" type="#_x0000_t202" style="position:absolute;margin-left:118.05pt;margin-top:37.6pt;width:364.2pt;height:39.7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" filled="f" stroked="f" strokeweight=".5pt">
              <v:textbox>
                <w:txbxContent>
                  <w:p w14:paraId="00D707F5" w14:textId="77777777" w:rsidR="003C1776" w:rsidRPr="003C1776" w:rsidRDefault="003C1776">
                    <w:pPr>
                      <w:rPr>
                        <w:spacing w:val="0"/>
                      </w:rPr>
                    </w:pPr>
                    <w:r w:rsidRPr="003C1776">
                      <w:rPr>
                        <w:spacing w:val="0"/>
                        <w:sz w:val="52"/>
                        <w:szCs w:val="52"/>
                      </w:rPr>
                      <w:t>Bundeshandelsschule</w:t>
                    </w:r>
                    <w:r w:rsidRPr="003C1776">
                      <w:rPr>
                        <w:spacing w:val="0"/>
                        <w:sz w:val="72"/>
                        <w:szCs w:val="72"/>
                      </w:rPr>
                      <w:t xml:space="preserve"> </w:t>
                    </w:r>
                    <w:r w:rsidRPr="003C1776">
                      <w:rPr>
                        <w:spacing w:val="0"/>
                        <w:sz w:val="52"/>
                        <w:szCs w:val="52"/>
                      </w:rPr>
                      <w:t>TRAUN</w:t>
                    </w:r>
                  </w:p>
                </w:txbxContent>
              </v:textbox>
            </v:shape>
          </w:pict>
        </mc:Fallback>
      </mc:AlternateContent>
    </w:r>
    <w:r w:rsidR="00791CEA">
      <w:rPr>
        <w:noProof/>
      </w:rPr>
      <w:drawing>
        <wp:anchor distT="0" distB="0" distL="114300" distR="114300" simplePos="0" relativeHeight="251661312" behindDoc="1" locked="0" layoutInCell="1" allowOverlap="1" wp14:anchorId="02C9077C" wp14:editId="7530DD43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1080000" cy="1080000"/>
          <wp:effectExtent l="0" t="0" r="6350" b="6350"/>
          <wp:wrapNone/>
          <wp:docPr id="128336972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9129105" name="Grafik 559129105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forms" w:enforcement="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C7A"/>
    <w:rsid w:val="000537AB"/>
    <w:rsid w:val="00081A70"/>
    <w:rsid w:val="0008793E"/>
    <w:rsid w:val="000A058B"/>
    <w:rsid w:val="000C34FF"/>
    <w:rsid w:val="00100963"/>
    <w:rsid w:val="00324896"/>
    <w:rsid w:val="0039422F"/>
    <w:rsid w:val="003C1776"/>
    <w:rsid w:val="003D4457"/>
    <w:rsid w:val="003F518D"/>
    <w:rsid w:val="004A7148"/>
    <w:rsid w:val="00566A94"/>
    <w:rsid w:val="00572D6F"/>
    <w:rsid w:val="00573C41"/>
    <w:rsid w:val="005C493E"/>
    <w:rsid w:val="00714105"/>
    <w:rsid w:val="0072119C"/>
    <w:rsid w:val="00791CEA"/>
    <w:rsid w:val="00836B6D"/>
    <w:rsid w:val="008825C9"/>
    <w:rsid w:val="00957EAD"/>
    <w:rsid w:val="00A24E1F"/>
    <w:rsid w:val="00AC6785"/>
    <w:rsid w:val="00B551DE"/>
    <w:rsid w:val="00CD0EE1"/>
    <w:rsid w:val="00CF08A2"/>
    <w:rsid w:val="00D25DE2"/>
    <w:rsid w:val="00D95E05"/>
    <w:rsid w:val="00DA2E6D"/>
    <w:rsid w:val="00DD6C8F"/>
    <w:rsid w:val="00DF1E78"/>
    <w:rsid w:val="00E2720E"/>
    <w:rsid w:val="00EC6C7A"/>
    <w:rsid w:val="00F168E3"/>
    <w:rsid w:val="00FE1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ACE595"/>
  <w15:chartTrackingRefBased/>
  <w15:docId w15:val="{849F5825-9F26-4965-9D08-312EC901A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91CEA"/>
    <w:pPr>
      <w:spacing w:after="0" w:line="240" w:lineRule="auto"/>
    </w:pPr>
    <w:rPr>
      <w:rFonts w:ascii="DM Sans 14pt Light" w:hAnsi="DM Sans 14pt Light"/>
      <w:spacing w:val="6"/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73C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73C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73C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73C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73C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73C4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73C4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73C4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73C4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73C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73C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73C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73C4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73C4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73C4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73C4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73C4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73C4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73C4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73C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73C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73C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73C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73C4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73C4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73C4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73C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73C4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73C41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573C4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73C41"/>
  </w:style>
  <w:style w:type="paragraph" w:styleId="Fuzeile">
    <w:name w:val="footer"/>
    <w:basedOn w:val="Standard"/>
    <w:link w:val="FuzeileZchn"/>
    <w:uiPriority w:val="99"/>
    <w:unhideWhenUsed/>
    <w:rsid w:val="00573C4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73C41"/>
  </w:style>
  <w:style w:type="character" w:styleId="Hyperlink">
    <w:name w:val="Hyperlink"/>
    <w:basedOn w:val="Absatz-Standardschriftart"/>
    <w:uiPriority w:val="99"/>
    <w:unhideWhenUsed/>
    <w:rsid w:val="000A058B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A058B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DA2E6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haktraun.at" TargetMode="External"/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ianca\Downloads\Brief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13CE6F7DAA024B9CD9BBD9DFE4B925" ma:contentTypeVersion="4" ma:contentTypeDescription="Ein neues Dokument erstellen." ma:contentTypeScope="" ma:versionID="e5176997f63f44cf841e2130aa2ba35c">
  <xsd:schema xmlns:xsd="http://www.w3.org/2001/XMLSchema" xmlns:xs="http://www.w3.org/2001/XMLSchema" xmlns:p="http://schemas.microsoft.com/office/2006/metadata/properties" xmlns:ns2="e12d4730-53db-4063-9528-e197aa412d36" targetNamespace="http://schemas.microsoft.com/office/2006/metadata/properties" ma:root="true" ma:fieldsID="6432330608f4c528de327c2b28008aab" ns2:_="">
    <xsd:import namespace="e12d4730-53db-4063-9528-e197aa412d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2d4730-53db-4063-9528-e197aa412d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79ED5F-FFE4-46E7-9957-2244513A63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2d4730-53db-4063-9528-e197aa412d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D4F3CE-8100-4BB1-923E-8C0E6F473C0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7059092-0281-4723-AE3A-9457386405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Briefvorlage</Template>
  <TotalTime>0</TotalTime>
  <Pages>1</Pages>
  <Words>102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</dc:creator>
  <cp:keywords/>
  <dc:description/>
  <cp:lastModifiedBy>Andrea Heitzeneder</cp:lastModifiedBy>
  <cp:revision>2</cp:revision>
  <cp:lastPrinted>2024-08-02T15:11:00Z</cp:lastPrinted>
  <dcterms:created xsi:type="dcterms:W3CDTF">2026-07-11T14:49:00Z</dcterms:created>
  <dcterms:modified xsi:type="dcterms:W3CDTF">2026-07-11T14:49:00Z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0x0101008813CE6F7DAA024B9CD9BBD9DFE4B925</vt:lpwstr>
  </property>
</Properties>
</file>