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4E82" w14:textId="59B43107" w:rsidR="00572D6F" w:rsidRPr="00572D6F" w:rsidRDefault="00572D6F" w:rsidP="00572D6F">
      <w:pPr>
        <w:rPr>
          <w:b/>
          <w:bCs/>
          <w:color w:val="000000" w:themeColor="text1"/>
          <w:sz w:val="56"/>
          <w:szCs w:val="56"/>
        </w:rPr>
      </w:pPr>
      <w:r w:rsidRPr="00572D6F">
        <w:rPr>
          <w:b/>
          <w:bCs/>
          <w:color w:val="000000" w:themeColor="text1"/>
          <w:sz w:val="52"/>
          <w:szCs w:val="52"/>
        </w:rPr>
        <w:t>A</w:t>
      </w:r>
      <w:r w:rsidR="006D7A0E">
        <w:rPr>
          <w:b/>
          <w:bCs/>
          <w:color w:val="000000" w:themeColor="text1"/>
          <w:sz w:val="52"/>
          <w:szCs w:val="52"/>
        </w:rPr>
        <w:t>b</w:t>
      </w:r>
      <w:r w:rsidRPr="00572D6F">
        <w:rPr>
          <w:b/>
          <w:bCs/>
          <w:color w:val="000000" w:themeColor="text1"/>
          <w:sz w:val="52"/>
          <w:szCs w:val="52"/>
        </w:rPr>
        <w:t>meldung</w:t>
      </w:r>
      <w:r>
        <w:rPr>
          <w:b/>
          <w:bCs/>
          <w:color w:val="000000" w:themeColor="text1"/>
          <w:sz w:val="52"/>
          <w:szCs w:val="52"/>
        </w:rPr>
        <w:t xml:space="preserve"> </w:t>
      </w:r>
      <w:r w:rsidR="006D7A0E">
        <w:rPr>
          <w:b/>
          <w:bCs/>
          <w:color w:val="000000" w:themeColor="text1"/>
          <w:sz w:val="32"/>
          <w:szCs w:val="32"/>
        </w:rPr>
        <w:t>von der</w:t>
      </w:r>
      <w:r w:rsidRPr="00572D6F">
        <w:rPr>
          <w:b/>
          <w:bCs/>
          <w:color w:val="000000" w:themeColor="text1"/>
          <w:sz w:val="32"/>
          <w:szCs w:val="32"/>
        </w:rPr>
        <w:t xml:space="preserve"> Teilnahme an einem/einer</w:t>
      </w:r>
    </w:p>
    <w:p w14:paraId="51510C3F" w14:textId="72B38F31" w:rsidR="00572D6F" w:rsidRPr="00572D6F" w:rsidRDefault="00572D6F" w:rsidP="00572D6F">
      <w:pPr>
        <w:rPr>
          <w:b/>
          <w:bCs/>
          <w:color w:val="000000" w:themeColor="text1"/>
          <w:sz w:val="32"/>
          <w:szCs w:val="32"/>
        </w:rPr>
      </w:pPr>
      <w:r w:rsidRPr="00572D6F">
        <w:rPr>
          <w:b/>
          <w:bCs/>
          <w:color w:val="000000" w:themeColor="text1"/>
          <w:sz w:val="32"/>
          <w:szCs w:val="32"/>
        </w:rPr>
        <w:t>Freigegenstand/Unverbindlichen Übung</w:t>
      </w:r>
    </w:p>
    <w:p w14:paraId="19F70947" w14:textId="77777777" w:rsidR="00853F6C" w:rsidRDefault="00853F6C" w:rsidP="00853F6C"/>
    <w:p w14:paraId="0771AB91" w14:textId="77777777" w:rsidR="006D7A0E" w:rsidRDefault="006D7A0E" w:rsidP="00853F6C"/>
    <w:p w14:paraId="59927352" w14:textId="3390D064" w:rsidR="006D7A0E" w:rsidRDefault="00853F6C" w:rsidP="006D7A0E">
      <w:pPr>
        <w:spacing w:line="360" w:lineRule="auto"/>
      </w:pPr>
      <w:r>
        <w:t xml:space="preserve">Ich ersuche den Schüler/die Schülerin </w:t>
      </w:r>
      <w:r w:rsidR="00F412FF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412FF">
        <w:instrText xml:space="preserve"> FORMTEXT </w:instrText>
      </w:r>
      <w:r w:rsidR="00F412FF">
        <w:fldChar w:fldCharType="separate"/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fldChar w:fldCharType="end"/>
      </w:r>
      <w:bookmarkEnd w:id="0"/>
      <w:r w:rsidR="00F412FF">
        <w:t xml:space="preserve"> </w:t>
      </w:r>
      <w:r>
        <w:t xml:space="preserve">der Klasse </w:t>
      </w:r>
      <w:r w:rsidR="00F412FF">
        <w:fldChar w:fldCharType="begin">
          <w:ffData>
            <w:name w:val="Dropdown1"/>
            <w:enabled/>
            <w:calcOnExit w:val="0"/>
            <w:ddList>
              <w:listEntry w:val="1A HAK"/>
              <w:listEntry w:val="1A HAS"/>
              <w:listEntry w:val="1B HAK"/>
              <w:listEntry w:val="1B HAS"/>
              <w:listEntry w:val="1C HAK"/>
              <w:listEntry w:val="1D HAK"/>
              <w:listEntry w:val="1E HAK"/>
              <w:listEntry w:val="2A HAK"/>
              <w:listEntry w:val="2A HAS"/>
              <w:listEntry w:val="2B HAK"/>
              <w:listEntry w:val="2B HAS"/>
              <w:listEntry w:val="2C HAK"/>
              <w:listEntry w:val="2D HAK"/>
              <w:listEntry w:val="3A HAK"/>
              <w:listEntry w:val="3A HAS"/>
              <w:listEntry w:val="3B HAK"/>
              <w:listEntry w:val="3B HAS"/>
              <w:listEntry w:val="3C HAK"/>
              <w:listEntry w:val="3D HAK"/>
              <w:listEntry w:val="4A HAK"/>
              <w:listEntry w:val="4B HAK"/>
              <w:listEntry w:val="4C HAK"/>
              <w:listEntry w:val="5A HAK"/>
              <w:listEntry w:val="5B HAK"/>
              <w:listEntry w:val="5C HAK"/>
            </w:ddList>
          </w:ffData>
        </w:fldChar>
      </w:r>
      <w:bookmarkStart w:id="1" w:name="Dropdown1"/>
      <w:r w:rsidR="00F412FF">
        <w:instrText xml:space="preserve"> FORMDROPDOWN </w:instrText>
      </w:r>
      <w:r w:rsidR="00F412FF">
        <w:fldChar w:fldCharType="separate"/>
      </w:r>
      <w:r w:rsidR="00F412FF">
        <w:fldChar w:fldCharType="end"/>
      </w:r>
      <w:bookmarkEnd w:id="1"/>
      <w:r w:rsidR="00F412FF">
        <w:t xml:space="preserve"> </w:t>
      </w:r>
      <w:r>
        <w:t>mit Wirkung vom</w:t>
      </w:r>
      <w:r w:rsidR="006D7A0E">
        <w:t xml:space="preserve"> </w:t>
      </w:r>
      <w:r w:rsidR="00F412FF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F412FF">
        <w:instrText xml:space="preserve"> FORMTEXT </w:instrText>
      </w:r>
      <w:r w:rsidR="00F412FF">
        <w:fldChar w:fldCharType="separate"/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fldChar w:fldCharType="end"/>
      </w:r>
      <w:bookmarkEnd w:id="2"/>
      <w:r w:rsidR="00F412FF">
        <w:t xml:space="preserve"> </w:t>
      </w:r>
      <w:r>
        <w:t>von der weiteren Teilnahme am Freigegenstand bzw. an der unverbindlichen Übung</w:t>
      </w:r>
    </w:p>
    <w:p w14:paraId="5B5273A4" w14:textId="3FEBF13C" w:rsidR="00853F6C" w:rsidRDefault="00853F6C" w:rsidP="006D7A0E">
      <w:pPr>
        <w:spacing w:line="360" w:lineRule="auto"/>
      </w:pPr>
      <w:r>
        <w:t>zu entbinden.</w:t>
      </w:r>
    </w:p>
    <w:p w14:paraId="0F202F12" w14:textId="77777777" w:rsidR="006D7A0E" w:rsidRDefault="006D7A0E" w:rsidP="00853F6C"/>
    <w:p w14:paraId="7D87E03F" w14:textId="0AA27D43" w:rsidR="006D7A0E" w:rsidRDefault="00853F6C" w:rsidP="00F412FF">
      <w:pPr>
        <w:spacing w:line="480" w:lineRule="auto"/>
      </w:pPr>
      <w:r>
        <w:t>Grund:</w:t>
      </w:r>
      <w:r w:rsidR="006D7A0E" w:rsidRPr="006D7A0E">
        <w:t xml:space="preserve"> </w:t>
      </w:r>
      <w:r w:rsidR="00F412FF"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412FF">
        <w:instrText xml:space="preserve"> FORMTEXT </w:instrText>
      </w:r>
      <w:r w:rsidR="00F412FF">
        <w:fldChar w:fldCharType="separate"/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rPr>
          <w:noProof/>
        </w:rPr>
        <w:t> </w:t>
      </w:r>
      <w:r w:rsidR="00F412FF">
        <w:fldChar w:fldCharType="end"/>
      </w:r>
      <w:bookmarkEnd w:id="3"/>
    </w:p>
    <w:p w14:paraId="46BBB4B9" w14:textId="77777777" w:rsidR="006D7A0E" w:rsidRDefault="006D7A0E" w:rsidP="00853F6C"/>
    <w:p w14:paraId="1B39C3E9" w14:textId="4F95AA1B" w:rsidR="006D7A0E" w:rsidRDefault="00F412FF" w:rsidP="00853F6C"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 xml:space="preserve">, </w:t>
      </w:r>
      <w:r>
        <w:fldChar w:fldCharType="begin">
          <w:ffData>
            <w:name w:val="Text5"/>
            <w:enabled w:val="0"/>
            <w:calcOnExit w:val="0"/>
            <w:textInput>
              <w:type w:val="currentTime"/>
              <w:format w:val="yyyy-MM-dd"/>
            </w:textInput>
          </w:ffData>
        </w:fldChar>
      </w:r>
      <w:bookmarkStart w:id="5" w:name="Text5"/>
      <w:r>
        <w:instrText xml:space="preserve"> FORMTEXT </w:instrText>
      </w:r>
      <w:r>
        <w:fldChar w:fldCharType="begin"/>
      </w:r>
      <w:r>
        <w:instrText xml:space="preserve"> DATE \@ "yyyy-MM-dd" </w:instrText>
      </w:r>
      <w:r>
        <w:fldChar w:fldCharType="separate"/>
      </w:r>
      <w:r>
        <w:rPr>
          <w:noProof/>
        </w:rPr>
        <w:instrText>2026-07-11</w:instrText>
      </w:r>
      <w:r>
        <w:fldChar w:fldCharType="end"/>
      </w:r>
      <w:r>
        <w:fldChar w:fldCharType="separate"/>
      </w:r>
      <w:r>
        <w:rPr>
          <w:noProof/>
        </w:rPr>
        <w:t>2026-07-11</w:t>
      </w:r>
      <w:r>
        <w:fldChar w:fldCharType="end"/>
      </w:r>
      <w:bookmarkEnd w:id="5"/>
      <w:r>
        <w:tab/>
      </w:r>
      <w:r w:rsidR="006D7A0E">
        <w:tab/>
      </w:r>
      <w:r w:rsidR="006D7A0E">
        <w:tab/>
      </w:r>
      <w:r w:rsidR="006D7A0E">
        <w:tab/>
      </w:r>
      <w:r w:rsidR="006D7A0E">
        <w:tab/>
        <w:t>…………………………………………………………………………………………</w:t>
      </w:r>
    </w:p>
    <w:p w14:paraId="44527380" w14:textId="3359F293" w:rsidR="00572D6F" w:rsidRDefault="00853F6C" w:rsidP="00853F6C">
      <w:r>
        <w:t>Ort, Datum</w:t>
      </w:r>
      <w:r w:rsidR="006D7A0E">
        <w:tab/>
      </w:r>
      <w:r w:rsidR="006D7A0E">
        <w:tab/>
      </w:r>
      <w:r w:rsidR="006D7A0E">
        <w:tab/>
      </w:r>
      <w:r w:rsidR="006D7A0E">
        <w:tab/>
      </w:r>
      <w:r w:rsidR="006D7A0E">
        <w:tab/>
      </w:r>
      <w:r w:rsidR="006D7A0E">
        <w:tab/>
      </w:r>
      <w:r>
        <w:t>Unterschrift des Erziehungsberechtigten</w:t>
      </w:r>
    </w:p>
    <w:p w14:paraId="0144E2EA" w14:textId="1DC2110B" w:rsidR="00791CEA" w:rsidRPr="00572D6F" w:rsidRDefault="00791CEA" w:rsidP="00572D6F"/>
    <w:sectPr w:rsidR="00791CEA" w:rsidRPr="00572D6F" w:rsidSect="00100963">
      <w:headerReference w:type="default" r:id="rId9"/>
      <w:footerReference w:type="default" r:id="rId10"/>
      <w:pgSz w:w="11906" w:h="16838"/>
      <w:pgMar w:top="3119" w:right="991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F9B5B" w14:textId="77777777" w:rsidR="00914E0F" w:rsidRDefault="00914E0F" w:rsidP="00573C41">
      <w:r>
        <w:separator/>
      </w:r>
    </w:p>
  </w:endnote>
  <w:endnote w:type="continuationSeparator" w:id="0">
    <w:p w14:paraId="689E210E" w14:textId="77777777" w:rsidR="00914E0F" w:rsidRDefault="00914E0F" w:rsidP="0057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14pt Light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2B84" w14:textId="77777777" w:rsidR="00573C41" w:rsidRPr="000C34FF" w:rsidRDefault="00B551DE">
    <w:pPr>
      <w:pStyle w:val="Fuzeile"/>
      <w:rPr>
        <w:color w:val="96BF0B"/>
        <w:spacing w:val="14"/>
        <w:sz w:val="20"/>
        <w:szCs w:val="20"/>
      </w:rPr>
    </w:pPr>
    <w:r w:rsidRPr="000C34FF">
      <w:rPr>
        <w:noProof/>
        <w:color w:val="96BF0B"/>
        <w:spacing w:val="14"/>
        <w:sz w:val="20"/>
        <w:szCs w:val="20"/>
      </w:rPr>
      <w:drawing>
        <wp:anchor distT="0" distB="0" distL="114300" distR="114300" simplePos="0" relativeHeight="251665408" behindDoc="1" locked="0" layoutInCell="1" allowOverlap="1" wp14:anchorId="6EA53C8A" wp14:editId="54106BF3">
          <wp:simplePos x="0" y="0"/>
          <wp:positionH relativeFrom="margin">
            <wp:posOffset>5512130</wp:posOffset>
          </wp:positionH>
          <wp:positionV relativeFrom="paragraph">
            <wp:posOffset>-366395</wp:posOffset>
          </wp:positionV>
          <wp:extent cx="540000" cy="540000"/>
          <wp:effectExtent l="0" t="0" r="0" b="0"/>
          <wp:wrapTight wrapText="bothSides">
            <wp:wrapPolygon edited="0">
              <wp:start x="0" y="0"/>
              <wp:lineTo x="0" y="20584"/>
              <wp:lineTo x="20584" y="20584"/>
              <wp:lineTo x="20584" y="0"/>
              <wp:lineTo x="0" y="0"/>
            </wp:wrapPolygon>
          </wp:wrapTight>
          <wp:docPr id="2125187660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131087" name="Grafik 86413108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="000A058B" w:rsidRPr="000C34FF">
        <w:rPr>
          <w:color w:val="96BF0B"/>
          <w:sz w:val="20"/>
          <w:szCs w:val="20"/>
        </w:rPr>
        <w:t>www.haktraun.at</w:t>
      </w:r>
    </w:hyperlink>
    <w:r w:rsidR="000A058B" w:rsidRPr="000C34FF">
      <w:rPr>
        <w:color w:val="96BF0B"/>
        <w:spacing w:val="14"/>
        <w:sz w:val="20"/>
        <w:szCs w:val="20"/>
      </w:rPr>
      <w:t xml:space="preserve">   </w:t>
    </w:r>
    <w:r w:rsidRPr="000C34FF">
      <w:rPr>
        <w:color w:val="96BF0B"/>
        <w:spacing w:val="14"/>
        <w:sz w:val="20"/>
        <w:szCs w:val="20"/>
      </w:rPr>
      <w:t xml:space="preserve"> #diewirtschaftsschulemitprofil #wowirtschaftbegreifbarwird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EC6E3" w14:textId="77777777" w:rsidR="00914E0F" w:rsidRDefault="00914E0F" w:rsidP="00573C41">
      <w:r>
        <w:separator/>
      </w:r>
    </w:p>
  </w:footnote>
  <w:footnote w:type="continuationSeparator" w:id="0">
    <w:p w14:paraId="69DA3C95" w14:textId="77777777" w:rsidR="00914E0F" w:rsidRDefault="00914E0F" w:rsidP="00573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47E17" w14:textId="77777777" w:rsidR="00573C41" w:rsidRPr="003C1776" w:rsidRDefault="00B551DE" w:rsidP="003C1776">
    <w:pPr>
      <w:rPr>
        <w:spacing w:val="-20"/>
        <w:sz w:val="52"/>
        <w:szCs w:val="5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93A1C2B" wp14:editId="75579042">
              <wp:simplePos x="0" y="0"/>
              <wp:positionH relativeFrom="page">
                <wp:posOffset>2428669</wp:posOffset>
              </wp:positionH>
              <wp:positionV relativeFrom="paragraph">
                <wp:posOffset>855980</wp:posOffset>
              </wp:positionV>
              <wp:extent cx="5010700" cy="396416"/>
              <wp:effectExtent l="0" t="0" r="0" b="3810"/>
              <wp:wrapNone/>
              <wp:docPr id="1675470612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0700" cy="3964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0A1FD3" w14:textId="77777777" w:rsidR="00B551DE" w:rsidRPr="00B551DE" w:rsidRDefault="00B551DE">
                          <w:pPr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</w:pP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t xml:space="preserve">4050 Traun | Schulstraße 59 | </w:t>
                          </w: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sym w:font="Wingdings" w:char="F029"/>
                          </w: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t xml:space="preserve"> +43 7229 736 86 | sekretariat@haktraun.at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93A1C2B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191.25pt;margin-top:67.4pt;width:394.55pt;height:31.2pt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W53FgIAACw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" filled="f" stroked="f" strokeweight=".5pt">
              <v:textbox>
                <w:txbxContent>
                  <w:p w14:paraId="150A1FD3" w14:textId="77777777" w:rsidR="00B551DE" w:rsidRPr="00B551DE" w:rsidRDefault="00B551DE">
                    <w:pPr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</w:pP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t xml:space="preserve">4050 Traun | Schulstraße 59 | </w:t>
                    </w: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sym w:font="Wingdings" w:char="F029"/>
                    </w: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t xml:space="preserve"> +43 7229 736 86 | sekretariat@haktraun.at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C17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4630BC" wp14:editId="0EC86069">
              <wp:simplePos x="0" y="0"/>
              <wp:positionH relativeFrom="margin">
                <wp:posOffset>1499353</wp:posOffset>
              </wp:positionH>
              <wp:positionV relativeFrom="paragraph">
                <wp:posOffset>191963</wp:posOffset>
              </wp:positionV>
              <wp:extent cx="5072449" cy="475615"/>
              <wp:effectExtent l="0" t="0" r="0" b="635"/>
              <wp:wrapNone/>
              <wp:docPr id="8223643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72449" cy="4756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FF123E" w14:textId="77777777" w:rsidR="00573C41" w:rsidRPr="003C1776" w:rsidRDefault="00573C41" w:rsidP="00573C41">
                          <w:pPr>
                            <w:contextualSpacing/>
                            <w:rPr>
                              <w:spacing w:val="0"/>
                              <w:sz w:val="52"/>
                              <w:szCs w:val="52"/>
                            </w:rPr>
                          </w:pP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Bundeshandelsakademie und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4630BC" id="Textfeld 3" o:spid="_x0000_s1027" type="#_x0000_t202" style="position:absolute;margin-left:118.05pt;margin-top:15.1pt;width:399.4pt;height:37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+GbGgIAADMEAAAOAAAAZHJzL2Uyb0RvYy54bWysU02P2jAQvVfqf7B8Lwk0QDc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" filled="f" stroked="f" strokeweight=".5pt">
              <v:textbox>
                <w:txbxContent>
                  <w:p w14:paraId="2BFF123E" w14:textId="77777777" w:rsidR="00573C41" w:rsidRPr="003C1776" w:rsidRDefault="00573C41" w:rsidP="00573C41">
                    <w:pPr>
                      <w:contextualSpacing/>
                      <w:rPr>
                        <w:spacing w:val="0"/>
                        <w:sz w:val="52"/>
                        <w:szCs w:val="52"/>
                      </w:rPr>
                    </w:pPr>
                    <w:r w:rsidRPr="003C1776">
                      <w:rPr>
                        <w:spacing w:val="0"/>
                        <w:sz w:val="52"/>
                        <w:szCs w:val="52"/>
                      </w:rPr>
                      <w:t>Bundeshandelsakademie und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177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2753E4" wp14:editId="57CA3110">
              <wp:simplePos x="0" y="0"/>
              <wp:positionH relativeFrom="column">
                <wp:posOffset>1499353</wp:posOffset>
              </wp:positionH>
              <wp:positionV relativeFrom="paragraph">
                <wp:posOffset>477454</wp:posOffset>
              </wp:positionV>
              <wp:extent cx="4625409" cy="504190"/>
              <wp:effectExtent l="0" t="0" r="0" b="0"/>
              <wp:wrapNone/>
              <wp:docPr id="568824075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409" cy="504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D707F5" w14:textId="77777777" w:rsidR="003C1776" w:rsidRPr="003C1776" w:rsidRDefault="003C1776">
                          <w:pPr>
                            <w:rPr>
                              <w:spacing w:val="0"/>
                            </w:rPr>
                          </w:pP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Bundeshandelsschule</w:t>
                          </w:r>
                          <w:r w:rsidRPr="003C1776">
                            <w:rPr>
                              <w:spacing w:val="0"/>
                              <w:sz w:val="72"/>
                              <w:szCs w:val="72"/>
                            </w:rPr>
                            <w:t xml:space="preserve"> </w:t>
                          </w: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TRAUN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82753E4" id="Textfeld 8" o:spid="_x0000_s1028" type="#_x0000_t202" style="position:absolute;margin-left:118.05pt;margin-top:37.6pt;width:364.2pt;height:39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GEnHAIAADMEAAAOAAAAZHJzL2Uyb0RvYy54bWysU02P2yAQvVfqf0DcGzupk2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" filled="f" stroked="f" strokeweight=".5pt">
              <v:textbox>
                <w:txbxContent>
                  <w:p w14:paraId="00D707F5" w14:textId="77777777" w:rsidR="003C1776" w:rsidRPr="003C1776" w:rsidRDefault="003C1776">
                    <w:pPr>
                      <w:rPr>
                        <w:spacing w:val="0"/>
                      </w:rPr>
                    </w:pPr>
                    <w:r w:rsidRPr="003C1776">
                      <w:rPr>
                        <w:spacing w:val="0"/>
                        <w:sz w:val="52"/>
                        <w:szCs w:val="52"/>
                      </w:rPr>
                      <w:t>Bundeshandelsschule</w:t>
                    </w:r>
                    <w:r w:rsidRPr="003C1776">
                      <w:rPr>
                        <w:spacing w:val="0"/>
                        <w:sz w:val="72"/>
                        <w:szCs w:val="72"/>
                      </w:rPr>
                      <w:t xml:space="preserve"> </w:t>
                    </w:r>
                    <w:r w:rsidRPr="003C1776">
                      <w:rPr>
                        <w:spacing w:val="0"/>
                        <w:sz w:val="52"/>
                        <w:szCs w:val="52"/>
                      </w:rPr>
                      <w:t>TRAUN</w:t>
                    </w:r>
                  </w:p>
                </w:txbxContent>
              </v:textbox>
            </v:shape>
          </w:pict>
        </mc:Fallback>
      </mc:AlternateContent>
    </w:r>
    <w:r w:rsidR="00791CEA">
      <w:rPr>
        <w:noProof/>
      </w:rPr>
      <w:drawing>
        <wp:anchor distT="0" distB="0" distL="114300" distR="114300" simplePos="0" relativeHeight="251661312" behindDoc="1" locked="0" layoutInCell="1" allowOverlap="1" wp14:anchorId="02C9077C" wp14:editId="7530DD43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1080000" cy="1080000"/>
          <wp:effectExtent l="0" t="0" r="6350" b="6350"/>
          <wp:wrapNone/>
          <wp:docPr id="128336972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129105" name="Grafik 5591291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7A"/>
    <w:rsid w:val="00081A70"/>
    <w:rsid w:val="000A058B"/>
    <w:rsid w:val="000C34FF"/>
    <w:rsid w:val="00100963"/>
    <w:rsid w:val="00324896"/>
    <w:rsid w:val="0039422F"/>
    <w:rsid w:val="003C1776"/>
    <w:rsid w:val="003D4457"/>
    <w:rsid w:val="005575AC"/>
    <w:rsid w:val="00572D6F"/>
    <w:rsid w:val="00573C41"/>
    <w:rsid w:val="005C493E"/>
    <w:rsid w:val="00683949"/>
    <w:rsid w:val="006D7A0E"/>
    <w:rsid w:val="00791CEA"/>
    <w:rsid w:val="00836B6D"/>
    <w:rsid w:val="00853F6C"/>
    <w:rsid w:val="00914E0F"/>
    <w:rsid w:val="00957EAD"/>
    <w:rsid w:val="00A24E1F"/>
    <w:rsid w:val="00AC6785"/>
    <w:rsid w:val="00B551DE"/>
    <w:rsid w:val="00C15253"/>
    <w:rsid w:val="00CD0EE1"/>
    <w:rsid w:val="00D25DE2"/>
    <w:rsid w:val="00D95E05"/>
    <w:rsid w:val="00DD6C8F"/>
    <w:rsid w:val="00DF1E78"/>
    <w:rsid w:val="00E2720E"/>
    <w:rsid w:val="00EC6C7A"/>
    <w:rsid w:val="00F168E3"/>
    <w:rsid w:val="00F412FF"/>
    <w:rsid w:val="00F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CE595"/>
  <w15:chartTrackingRefBased/>
  <w15:docId w15:val="{849F5825-9F26-4965-9D08-312EC901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1CEA"/>
    <w:pPr>
      <w:spacing w:after="0" w:line="240" w:lineRule="auto"/>
    </w:pPr>
    <w:rPr>
      <w:rFonts w:ascii="DM Sans 14pt Light" w:hAnsi="DM Sans 14pt Light"/>
      <w:spacing w:val="6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3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3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3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3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3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3C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3C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3C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3C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3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3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3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3C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3C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3C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3C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3C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3C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3C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3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3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3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3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3C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3C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3C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3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3C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3C4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73C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3C41"/>
  </w:style>
  <w:style w:type="paragraph" w:styleId="Fuzeile">
    <w:name w:val="footer"/>
    <w:basedOn w:val="Standard"/>
    <w:link w:val="FuzeileZchn"/>
    <w:uiPriority w:val="99"/>
    <w:unhideWhenUsed/>
    <w:rsid w:val="00573C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3C41"/>
  </w:style>
  <w:style w:type="character" w:styleId="Hyperlink">
    <w:name w:val="Hyperlink"/>
    <w:basedOn w:val="Absatz-Standardschriftart"/>
    <w:uiPriority w:val="99"/>
    <w:unhideWhenUsed/>
    <w:rsid w:val="000A058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0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ktraun.at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anca\Downloads\Brief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13CE6F7DAA024B9CD9BBD9DFE4B925" ma:contentTypeVersion="4" ma:contentTypeDescription="Ein neues Dokument erstellen." ma:contentTypeScope="" ma:versionID="e5176997f63f44cf841e2130aa2ba35c">
  <xsd:schema xmlns:xsd="http://www.w3.org/2001/XMLSchema" xmlns:xs="http://www.w3.org/2001/XMLSchema" xmlns:p="http://schemas.microsoft.com/office/2006/metadata/properties" xmlns:ns2="e12d4730-53db-4063-9528-e197aa412d36" targetNamespace="http://schemas.microsoft.com/office/2006/metadata/properties" ma:root="true" ma:fieldsID="6432330608f4c528de327c2b28008aab" ns2:_="">
    <xsd:import namespace="e12d4730-53db-4063-9528-e197aa412d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d4730-53db-4063-9528-e197aa412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59092-0281-4723-AE3A-9457386405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D4F3CE-8100-4BB1-923E-8C0E6F473C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79ED5F-FFE4-46E7-9957-2244513A6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2d4730-53db-4063-9528-e197aa412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</Template>
  <TotalTime>0</TotalTime>
  <Pages>1</Pages>
  <Words>69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</dc:creator>
  <cp:keywords/>
  <dc:description/>
  <cp:lastModifiedBy>Andrea Heitzeneder</cp:lastModifiedBy>
  <cp:revision>3</cp:revision>
  <cp:lastPrinted>2024-08-02T15:11:00Z</cp:lastPrinted>
  <dcterms:created xsi:type="dcterms:W3CDTF">2026-07-11T14:53:00Z</dcterms:created>
  <dcterms:modified xsi:type="dcterms:W3CDTF">2026-07-11T14:53:00Z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0x0101008813CE6F7DAA024B9CD9BBD9DFE4B925</vt:lpwstr>
  </property>
</Properties>
</file>